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801F99">
      <w:pPr>
        <w:spacing w:line="560" w:lineRule="exact"/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bidi="ar"/>
        </w:rPr>
        <w:t>附件</w:t>
      </w:r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  <w:t>2</w:t>
      </w:r>
    </w:p>
    <w:p w14:paraId="0255CBFE">
      <w:pPr>
        <w:jc w:val="center"/>
        <w:rPr>
          <w:rStyle w:val="20"/>
          <w:sz w:val="28"/>
          <w:szCs w:val="28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山东地方铁路学会个人会员申请表</w:t>
      </w:r>
    </w:p>
    <w:tbl>
      <w:tblPr>
        <w:tblStyle w:val="14"/>
        <w:tblpPr w:leftFromText="180" w:rightFromText="180" w:vertAnchor="text" w:tblpXSpec="center" w:tblpY="1"/>
        <w:tblOverlap w:val="never"/>
        <w:tblW w:w="98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2250"/>
        <w:gridCol w:w="133"/>
        <w:gridCol w:w="2159"/>
        <w:gridCol w:w="2125"/>
        <w:gridCol w:w="2224"/>
      </w:tblGrid>
      <w:tr w14:paraId="72380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9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45E984A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个人会员基本信息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FE92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姓    名</w:t>
            </w:r>
          </w:p>
        </w:tc>
        <w:tc>
          <w:tcPr>
            <w:tcW w:w="2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B302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DCC6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性    别</w:t>
            </w:r>
          </w:p>
        </w:tc>
        <w:tc>
          <w:tcPr>
            <w:tcW w:w="2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941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1CE8D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9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3595FCD6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22FF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出生年月</w:t>
            </w:r>
          </w:p>
        </w:tc>
        <w:tc>
          <w:tcPr>
            <w:tcW w:w="2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1F65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C9F6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政治面貌</w:t>
            </w:r>
          </w:p>
        </w:tc>
        <w:tc>
          <w:tcPr>
            <w:tcW w:w="2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2A6C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B5917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9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30295C04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9563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民    族</w:t>
            </w:r>
          </w:p>
        </w:tc>
        <w:tc>
          <w:tcPr>
            <w:tcW w:w="2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223F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F57A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籍    贯</w:t>
            </w:r>
          </w:p>
        </w:tc>
        <w:tc>
          <w:tcPr>
            <w:tcW w:w="2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BD15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EAC84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9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053DFE2C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2643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单位名称</w:t>
            </w:r>
          </w:p>
        </w:tc>
        <w:tc>
          <w:tcPr>
            <w:tcW w:w="664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62D4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0B2F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9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098B16FD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F9C6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Style w:val="20"/>
                <w:rFonts w:hint="default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学    历</w:t>
            </w:r>
          </w:p>
        </w:tc>
        <w:tc>
          <w:tcPr>
            <w:tcW w:w="2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9A07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66E7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Style w:val="20"/>
                <w:rFonts w:hint="default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专    业</w:t>
            </w:r>
          </w:p>
        </w:tc>
        <w:tc>
          <w:tcPr>
            <w:tcW w:w="2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4C76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E99F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9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0F1247A8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5BE6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职    务</w:t>
            </w:r>
          </w:p>
        </w:tc>
        <w:tc>
          <w:tcPr>
            <w:tcW w:w="2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2EE2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A415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职    称</w:t>
            </w:r>
          </w:p>
        </w:tc>
        <w:tc>
          <w:tcPr>
            <w:tcW w:w="2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D4FE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DA6A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  <w:jc w:val="center"/>
        </w:trPr>
        <w:tc>
          <w:tcPr>
            <w:tcW w:w="9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7EEB22BC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6A43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方正小标宋简体" w:hAnsi="方正小标宋简体" w:eastAsia="方正小标宋简体" w:cs="方正小标宋简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联系方式</w:t>
            </w:r>
          </w:p>
        </w:tc>
        <w:tc>
          <w:tcPr>
            <w:tcW w:w="22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49A0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5D25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电子邮箱</w:t>
            </w:r>
          </w:p>
        </w:tc>
        <w:tc>
          <w:tcPr>
            <w:tcW w:w="2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47581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BE28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9" w:hRule="atLeast"/>
          <w:jc w:val="center"/>
        </w:trPr>
        <w:tc>
          <w:tcPr>
            <w:tcW w:w="9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4A3B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color w:val="000000"/>
                <w:kern w:val="2"/>
                <w:sz w:val="28"/>
                <w:szCs w:val="28"/>
                <w:lang w:val="en-US" w:eastAsia="zh-CN" w:bidi="ar"/>
              </w:rPr>
              <w:t>主要学习工作经历</w:t>
            </w:r>
          </w:p>
        </w:tc>
      </w:tr>
      <w:tr w14:paraId="40235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44" w:hRule="atLeast"/>
          <w:jc w:val="center"/>
        </w:trPr>
        <w:tc>
          <w:tcPr>
            <w:tcW w:w="9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7BCA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Arial" w:hAnsi="Arial" w:eastAsia="宋体" w:cs="Arial"/>
                <w:i w:val="0"/>
                <w:color w:val="000000"/>
                <w:sz w:val="28"/>
                <w:u w:val="none"/>
                <w:lang w:val="en-US" w:eastAsia="zh-CN"/>
              </w:rPr>
            </w:pPr>
          </w:p>
        </w:tc>
      </w:tr>
      <w:tr w14:paraId="2A2FA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97" w:hRule="atLeast"/>
          <w:jc w:val="center"/>
        </w:trPr>
        <w:tc>
          <w:tcPr>
            <w:tcW w:w="984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B8330C9">
            <w:pPr>
              <w:spacing w:line="240" w:lineRule="auto"/>
              <w:ind w:firstLine="552" w:firstLineChars="200"/>
              <w:jc w:val="both"/>
              <w:rPr>
                <w:rFonts w:hint="eastAsia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7D96677A">
            <w:pPr>
              <w:spacing w:line="240" w:lineRule="auto"/>
              <w:ind w:firstLine="1056" w:firstLineChars="4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本人自愿加入山东地方铁路学会，遵守学会章程，履行学会义务，</w:t>
            </w:r>
          </w:p>
          <w:p w14:paraId="5894C826">
            <w:pPr>
              <w:spacing w:line="240" w:lineRule="auto"/>
              <w:ind w:firstLine="528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执行学会决议，参加学会组织的各项活动，及时缴纳会费，积极为山东</w:t>
            </w:r>
          </w:p>
          <w:p w14:paraId="05E39170">
            <w:pPr>
              <w:spacing w:line="240" w:lineRule="auto"/>
              <w:ind w:firstLine="528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地方铁路发展做出贡献。</w:t>
            </w:r>
          </w:p>
          <w:p w14:paraId="0F8C4504">
            <w:pPr>
              <w:spacing w:line="24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B39DBC5">
            <w:pPr>
              <w:spacing w:line="240" w:lineRule="auto"/>
              <w:ind w:firstLine="4140" w:firstLineChars="15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申请人签章：（请于此处手写签名或盖章）</w:t>
            </w:r>
          </w:p>
          <w:p w14:paraId="34F7EE1F">
            <w:pPr>
              <w:spacing w:line="240" w:lineRule="auto"/>
              <w:ind w:firstLine="5244" w:firstLineChars="1900"/>
              <w:jc w:val="both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u w:val="none"/>
                <w:lang w:val="en-US" w:eastAsia="zh-CN"/>
              </w:rPr>
              <w:t xml:space="preserve">年  月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  <w:tr w14:paraId="28FE94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01" w:hRule="atLeast"/>
          <w:jc w:val="center"/>
        </w:trPr>
        <w:tc>
          <w:tcPr>
            <w:tcW w:w="33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B0407">
            <w:pPr>
              <w:spacing w:line="24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color w:val="000000"/>
                <w:kern w:val="2"/>
                <w:sz w:val="28"/>
                <w:szCs w:val="28"/>
                <w:lang w:val="en-US" w:eastAsia="zh-CN" w:bidi="ar"/>
              </w:rPr>
              <w:t>学会意见</w:t>
            </w:r>
          </w:p>
        </w:tc>
        <w:tc>
          <w:tcPr>
            <w:tcW w:w="6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93EA62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righ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年  月  日    </w:t>
            </w:r>
          </w:p>
          <w:p w14:paraId="59976E2D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                      （盖 章）</w:t>
            </w:r>
          </w:p>
          <w:p w14:paraId="2D545C4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</w:tbl>
    <w:p w14:paraId="64D2EA57">
      <w:pPr>
        <w:rPr>
          <w:rStyle w:val="17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5665470</wp:posOffset>
                </wp:positionV>
                <wp:extent cx="6228715" cy="45974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6275" y="8812530"/>
                          <a:ext cx="6228715" cy="45974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A1776"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olor w:val="000000"/>
                                <w:sz w:val="28"/>
                                <w:szCs w:val="28"/>
                                <w:u w:val="none"/>
                                <w:lang w:val="en-US" w:eastAsia="zh-CN"/>
                              </w:rPr>
                              <w:t>（注：退休人员填写退休前单位及职务）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9pt;margin-top:446.1pt;height:36.2pt;width:490.45pt;z-index:251661312;mso-width-relative:page;mso-height-relative:page;" filled="f" stroked="f" coordsize="21600,21600" o:gfxdata="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B/tTU3AAAAAsBAAAPAAAAAAAA&#10;AAEAIAAAACIAAABkcnMvZG93bnJldi54bWxQSwECFAAUAAAACACHTuJAeefrH0cCAABx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6A1776"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olor w:val="000000"/>
                          <w:sz w:val="28"/>
                          <w:szCs w:val="28"/>
                          <w:u w:val="none"/>
                          <w:lang w:val="en-US" w:eastAsia="zh-CN"/>
                        </w:rPr>
                        <w:t>（注：退休人员填写退休前单位及职务）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decimal"/>
      <w:cols w:space="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0458AD-5368-4D8B-A63E-9F15F4C548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E5C1320-93F8-4BD4-A95A-3C54AF6B3B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626519C-F384-471B-9BE7-887C09217F2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28171D3-7EEE-4822-82C8-9ECAFDC8A0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6B60D98-144E-406B-920B-E4C7275126A0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AF71940D-B6B5-47B0-A650-FD962D62B413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320EE897-C05D-4586-B57B-1523855347E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  <w:embedRegular r:id="rId8" w:fontKey="{A26AE379-FD0F-44AE-927A-82F189B416C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15E2B542-8939-452B-BDBE-A4DBAE8240C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981AC223-73A1-4FA5-A647-0DD6DEEB590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9F8699E3-3FC2-4F9A-8754-0D5E080C97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0AD5D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85DAA">
                          <w:pPr>
                            <w:pStyle w:val="9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B85DAA">
                    <w:pPr>
                      <w:pStyle w:val="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D72A1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E70B1C">
                          <w:pPr>
                            <w:pStyle w:val="9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E70B1C">
                    <w:pPr>
                      <w:pStyle w:val="9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0"/>
  <w:bordersDoNotSurroundFooter w:val="0"/>
  <w:attachedTemplate r:id="rId1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YsImhkaWQiOiIwMGQyYmFjYzljOWIyYTdkYzJlMzgyNWEyMDQ3ODEwNSIsInVzZXJDb3VudCI6MTZ9"/>
  </w:docVars>
  <w:rsids>
    <w:rsidRoot w:val="338A0730"/>
    <w:rsid w:val="0003393C"/>
    <w:rsid w:val="001114E3"/>
    <w:rsid w:val="001336D1"/>
    <w:rsid w:val="002724FA"/>
    <w:rsid w:val="00280CC4"/>
    <w:rsid w:val="004250F2"/>
    <w:rsid w:val="00475862"/>
    <w:rsid w:val="005672F4"/>
    <w:rsid w:val="005E3DAE"/>
    <w:rsid w:val="006760C7"/>
    <w:rsid w:val="007963C0"/>
    <w:rsid w:val="00844029"/>
    <w:rsid w:val="008C067A"/>
    <w:rsid w:val="008F2782"/>
    <w:rsid w:val="0099516D"/>
    <w:rsid w:val="00CA5029"/>
    <w:rsid w:val="00CE6908"/>
    <w:rsid w:val="00D44B68"/>
    <w:rsid w:val="00D67ECA"/>
    <w:rsid w:val="00E15DAA"/>
    <w:rsid w:val="00E30751"/>
    <w:rsid w:val="00EC24A4"/>
    <w:rsid w:val="00F93421"/>
    <w:rsid w:val="00FD0FE5"/>
    <w:rsid w:val="00FE09D2"/>
    <w:rsid w:val="05797601"/>
    <w:rsid w:val="070D0A19"/>
    <w:rsid w:val="071D753B"/>
    <w:rsid w:val="07AF7E3A"/>
    <w:rsid w:val="07C733D5"/>
    <w:rsid w:val="084A6A83"/>
    <w:rsid w:val="0A613B29"/>
    <w:rsid w:val="0CB46299"/>
    <w:rsid w:val="0D29243C"/>
    <w:rsid w:val="0D505605"/>
    <w:rsid w:val="0D5F3C41"/>
    <w:rsid w:val="0DAF68FF"/>
    <w:rsid w:val="0DC92D89"/>
    <w:rsid w:val="104F478C"/>
    <w:rsid w:val="11D54078"/>
    <w:rsid w:val="124B075F"/>
    <w:rsid w:val="14531B4D"/>
    <w:rsid w:val="14733F9D"/>
    <w:rsid w:val="15861448"/>
    <w:rsid w:val="164D04C8"/>
    <w:rsid w:val="16FC10CF"/>
    <w:rsid w:val="174173E7"/>
    <w:rsid w:val="17800EAB"/>
    <w:rsid w:val="18BA087B"/>
    <w:rsid w:val="1A135F84"/>
    <w:rsid w:val="1AB6627C"/>
    <w:rsid w:val="1B4E165A"/>
    <w:rsid w:val="1BFB31F6"/>
    <w:rsid w:val="1C791147"/>
    <w:rsid w:val="1C7A4BB9"/>
    <w:rsid w:val="1C921181"/>
    <w:rsid w:val="237C10C0"/>
    <w:rsid w:val="315C308A"/>
    <w:rsid w:val="338A0730"/>
    <w:rsid w:val="33B5419C"/>
    <w:rsid w:val="33E67E90"/>
    <w:rsid w:val="340F014E"/>
    <w:rsid w:val="352D64DB"/>
    <w:rsid w:val="367F45F6"/>
    <w:rsid w:val="37504CD6"/>
    <w:rsid w:val="38340088"/>
    <w:rsid w:val="38BE2875"/>
    <w:rsid w:val="39463B04"/>
    <w:rsid w:val="3B365BA1"/>
    <w:rsid w:val="3CDF1614"/>
    <w:rsid w:val="3D4F5BD6"/>
    <w:rsid w:val="3E7762B4"/>
    <w:rsid w:val="3E78428A"/>
    <w:rsid w:val="3EB52122"/>
    <w:rsid w:val="40307636"/>
    <w:rsid w:val="42744007"/>
    <w:rsid w:val="44254A04"/>
    <w:rsid w:val="447262F6"/>
    <w:rsid w:val="49303C2F"/>
    <w:rsid w:val="4B762C17"/>
    <w:rsid w:val="4EF56B7B"/>
    <w:rsid w:val="4FB10641"/>
    <w:rsid w:val="51A703E9"/>
    <w:rsid w:val="51BC40BD"/>
    <w:rsid w:val="529E60AD"/>
    <w:rsid w:val="52DB2E5E"/>
    <w:rsid w:val="53CA7ABE"/>
    <w:rsid w:val="54362CA1"/>
    <w:rsid w:val="54AB647D"/>
    <w:rsid w:val="5A0B1571"/>
    <w:rsid w:val="5AB83A84"/>
    <w:rsid w:val="5CE24DE9"/>
    <w:rsid w:val="61906ED9"/>
    <w:rsid w:val="61950A92"/>
    <w:rsid w:val="648D6413"/>
    <w:rsid w:val="6541068F"/>
    <w:rsid w:val="65D95929"/>
    <w:rsid w:val="66B8641D"/>
    <w:rsid w:val="67392714"/>
    <w:rsid w:val="67BF46A4"/>
    <w:rsid w:val="69747710"/>
    <w:rsid w:val="6B741C4A"/>
    <w:rsid w:val="6BB362CE"/>
    <w:rsid w:val="6E104FB5"/>
    <w:rsid w:val="6E41260C"/>
    <w:rsid w:val="70FF2446"/>
    <w:rsid w:val="71C24EA8"/>
    <w:rsid w:val="77D648DB"/>
    <w:rsid w:val="7AD7365B"/>
    <w:rsid w:val="7BD10E19"/>
    <w:rsid w:val="7C551B8B"/>
    <w:rsid w:val="7D1D3EEF"/>
    <w:rsid w:val="7D2D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autoRedefine/>
    <w:qFormat/>
    <w:uiPriority w:val="0"/>
    <w:pPr>
      <w:adjustRightInd w:val="0"/>
      <w:snapToGrid w:val="0"/>
      <w:spacing w:line="579" w:lineRule="exact"/>
      <w:ind w:firstLine="1032"/>
      <w:jc w:val="left"/>
    </w:pPr>
    <w:rPr>
      <w:rFonts w:ascii="方正大标宋简体" w:hAnsi="方正大标宋简体"/>
    </w:rPr>
  </w:style>
  <w:style w:type="paragraph" w:customStyle="1" w:styleId="4">
    <w:name w:val="List Paragraph_8237feaf-2adf-4ab3-9ad8-d096219bcede"/>
    <w:basedOn w:val="1"/>
    <w:next w:val="5"/>
    <w:autoRedefine/>
    <w:qFormat/>
    <w:uiPriority w:val="0"/>
    <w:pPr>
      <w:ind w:firstLine="420" w:firstLineChars="200"/>
    </w:pPr>
    <w:rPr>
      <w:rFonts w:eastAsia="宋体"/>
      <w:szCs w:val="22"/>
    </w:rPr>
  </w:style>
  <w:style w:type="paragraph" w:customStyle="1" w:styleId="5">
    <w:name w:val="目录 31"/>
    <w:next w:val="1"/>
    <w:autoRedefine/>
    <w:qFormat/>
    <w:uiPriority w:val="0"/>
    <w:pPr>
      <w:ind w:left="1193"/>
      <w:jc w:val="both"/>
    </w:pPr>
    <w:rPr>
      <w:rFonts w:ascii="宋体" w:hAnsi="宋体" w:eastAsia="Times New Roman" w:cs="宋体"/>
      <w:lang w:val="en-US" w:eastAsia="zh-CN" w:bidi="ar-SA"/>
    </w:rPr>
  </w:style>
  <w:style w:type="paragraph" w:styleId="6">
    <w:name w:val="Plain Text"/>
    <w:basedOn w:val="1"/>
    <w:autoRedefine/>
    <w:qFormat/>
    <w:uiPriority w:val="0"/>
    <w:rPr>
      <w:rFonts w:ascii="宋体" w:hAnsi="Courier New" w:eastAsia="宋体" w:cs="Courier New"/>
      <w:szCs w:val="21"/>
    </w:rPr>
  </w:style>
  <w:style w:type="paragraph" w:styleId="7">
    <w:name w:val="Body Text Indent 2"/>
    <w:basedOn w:val="1"/>
    <w:next w:val="8"/>
    <w:autoRedefine/>
    <w:qFormat/>
    <w:uiPriority w:val="99"/>
    <w:pPr>
      <w:ind w:firstLine="480" w:firstLineChars="200"/>
    </w:pPr>
    <w:rPr>
      <w:rFonts w:ascii="Times New Roman" w:hAnsi="Times New Roman" w:eastAsia="宋体"/>
      <w:sz w:val="24"/>
    </w:rPr>
  </w:style>
  <w:style w:type="paragraph" w:customStyle="1" w:styleId="8">
    <w:name w:val="z正文"/>
    <w:basedOn w:val="6"/>
    <w:autoRedefine/>
    <w:qFormat/>
    <w:uiPriority w:val="0"/>
    <w:pPr>
      <w:snapToGrid w:val="0"/>
      <w:spacing w:line="360" w:lineRule="auto"/>
    </w:pPr>
    <w:rPr>
      <w:rFonts w:hAnsi="宋体"/>
      <w:sz w:val="24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Cs w:val="32"/>
    </w:rPr>
  </w:style>
  <w:style w:type="paragraph" w:styleId="13">
    <w:name w:val="Body Text First Indent"/>
    <w:basedOn w:val="3"/>
    <w:next w:val="7"/>
    <w:autoRedefine/>
    <w:unhideWhenUsed/>
    <w:qFormat/>
    <w:uiPriority w:val="99"/>
    <w:pPr>
      <w:widowControl/>
      <w:ind w:firstLine="420" w:firstLineChars="100"/>
    </w:pPr>
    <w:rPr>
      <w:rFonts w:ascii="Tahoma" w:hAnsi="Tahoma" w:eastAsia="微软雅黑"/>
    </w:rPr>
  </w:style>
  <w:style w:type="table" w:styleId="15">
    <w:name w:val="Table Grid"/>
    <w:basedOn w:val="1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0"/>
    <w:rPr>
      <w:b/>
    </w:rPr>
  </w:style>
  <w:style w:type="character" w:styleId="18">
    <w:name w:val="Hyperlink"/>
    <w:basedOn w:val="16"/>
    <w:autoRedefine/>
    <w:qFormat/>
    <w:uiPriority w:val="0"/>
    <w:rPr>
      <w:color w:val="0000FF"/>
      <w:u w:val="single"/>
    </w:rPr>
  </w:style>
  <w:style w:type="table" w:customStyle="1" w:styleId="1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font31"/>
    <w:basedOn w:val="16"/>
    <w:autoRedefine/>
    <w:qFormat/>
    <w:uiPriority w:val="0"/>
    <w:rPr>
      <w:rFonts w:ascii="宋体" w:hAnsi="宋体" w:eastAsia="宋体" w:cs="宋体"/>
      <w:color w:val="000000"/>
      <w:sz w:val="100"/>
      <w:szCs w:val="1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db7754ed-5a20-451b-b747-8364310591d1\&#20844;&#21496;&#32418;&#22836;&#25991;&#20214;&#27169;&#26495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公司红头文件模板.doc</Template>
  <Pages>2</Pages>
  <Words>369</Words>
  <Characters>369</Characters>
  <Lines>13</Lines>
  <Paragraphs>3</Paragraphs>
  <TotalTime>23</TotalTime>
  <ScaleCrop>false</ScaleCrop>
  <LinksUpToDate>false</LinksUpToDate>
  <CharactersWithSpaces>535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2023-05-12T02:51:00Z</dcterms:created>
  <dc:creator>葡国甜瓜</dc:creator>
  <cp:lastModifiedBy>WPS_1570350048</cp:lastModifiedBy>
  <cp:lastPrinted>2024-12-20T06:14:00Z</cp:lastPrinted>
  <dcterms:modified xsi:type="dcterms:W3CDTF">2024-12-31T08:35:03Z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v1.0_mb_3FFF1e15ILdT04SoMiQRWg==</vt:lpwstr>
  </property>
  <property fmtid="{D5CDD505-2E9C-101B-9397-08002B2CF9AE}" pid="4" name="ICV">
    <vt:lpwstr>CDBD55C8D2F243B390C0D5A4961D7636_13</vt:lpwstr>
  </property>
  <property fmtid="{D5CDD505-2E9C-101B-9397-08002B2CF9AE}" pid="5" name="KSOTemplateDocerSaveRecord">
    <vt:lpwstr>eyJoZGlkIjoiMjM2ZmExNzhlMGU2NmU2ZTRjNTA2MTAzZDk4NDc2N2QiLCJ1c2VySWQiOiI2ODIyMjY0ODYifQ==</vt:lpwstr>
  </property>
</Properties>
</file>