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C7E197">
      <w:pPr>
        <w:jc w:val="left"/>
        <w:rPr>
          <w:rFonts w:hint="eastAsia" w:ascii="黑体" w:hAnsi="黑体" w:eastAsia="黑体" w:cs="黑体"/>
          <w:kern w:val="0"/>
          <w:szCs w:val="32"/>
          <w:shd w:val="clear" w:color="auto" w:fill="FFFFFF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Cs w:val="32"/>
          <w:shd w:val="clear" w:color="auto" w:fill="FFFFFF"/>
          <w:lang w:bidi="ar"/>
        </w:rPr>
        <w:t>附件</w:t>
      </w:r>
      <w:r>
        <w:rPr>
          <w:rFonts w:hint="eastAsia" w:ascii="黑体" w:hAnsi="黑体" w:eastAsia="黑体" w:cs="黑体"/>
          <w:kern w:val="0"/>
          <w:szCs w:val="32"/>
          <w:shd w:val="clear" w:color="auto" w:fill="FFFFFF"/>
          <w:lang w:val="en-US" w:eastAsia="zh-CN" w:bidi="ar"/>
        </w:rPr>
        <w:t>1</w:t>
      </w:r>
    </w:p>
    <w:p w14:paraId="1AA487A6">
      <w:pPr>
        <w:jc w:val="center"/>
        <w:rPr>
          <w:rStyle w:val="20"/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山东地方铁路学会单位会员申请表</w:t>
      </w:r>
    </w:p>
    <w:tbl>
      <w:tblPr>
        <w:tblStyle w:val="14"/>
        <w:tblpPr w:leftFromText="180" w:rightFromText="180" w:vertAnchor="text" w:tblpXSpec="center" w:tblpY="1"/>
        <w:tblOverlap w:val="never"/>
        <w:tblW w:w="98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2025"/>
        <w:gridCol w:w="2220"/>
        <w:gridCol w:w="2070"/>
        <w:gridCol w:w="2565"/>
      </w:tblGrid>
      <w:tr w14:paraId="1C2819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6B947BC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单位会员基本情况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15F5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单位名称</w:t>
            </w:r>
          </w:p>
        </w:tc>
        <w:tc>
          <w:tcPr>
            <w:tcW w:w="6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E44C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38E38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  <w:jc w:val="center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5C279C29">
            <w:pPr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5FA7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单位地址</w:t>
            </w:r>
          </w:p>
        </w:tc>
        <w:tc>
          <w:tcPr>
            <w:tcW w:w="6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DDE3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F530B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50" w:hRule="atLeast"/>
          <w:jc w:val="center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4992DB11">
            <w:pPr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E8EF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经营范围</w:t>
            </w:r>
          </w:p>
        </w:tc>
        <w:tc>
          <w:tcPr>
            <w:tcW w:w="6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BF6B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55642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0" w:hRule="atLeast"/>
          <w:jc w:val="center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7A4840ED">
            <w:pPr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5DC2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注册资金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0DCF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AC19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单位性质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72F0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4BBE6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0" w:hRule="atLeast"/>
          <w:jc w:val="center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7D02C8D9">
            <w:pPr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E4BE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年营业额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8B37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1941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法定代表人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5A20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8C336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33D07F46">
            <w:pPr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B8F2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联系人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B15E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43B3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联系电话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F432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9A4CF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5FC15182">
            <w:pPr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4846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邮箱</w:t>
            </w:r>
          </w:p>
          <w:p w14:paraId="159C1E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Style w:val="20"/>
                <w:rFonts w:hint="default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（</w:t>
            </w: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1"/>
                <w:szCs w:val="21"/>
                <w:lang w:val="en-US" w:eastAsia="zh-CN" w:bidi="ar"/>
              </w:rPr>
              <w:t>建议填写以便收发文件及电子票据</w:t>
            </w: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）</w:t>
            </w:r>
          </w:p>
        </w:tc>
        <w:tc>
          <w:tcPr>
            <w:tcW w:w="6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D368A">
            <w:pPr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07B4F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9" w:hRule="atLeast"/>
          <w:jc w:val="center"/>
        </w:trPr>
        <w:tc>
          <w:tcPr>
            <w:tcW w:w="984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8566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color w:val="000000"/>
                <w:kern w:val="2"/>
                <w:sz w:val="28"/>
                <w:szCs w:val="28"/>
                <w:lang w:val="en-US" w:eastAsia="zh-CN" w:bidi="ar"/>
              </w:rPr>
              <w:t>单位简介</w:t>
            </w:r>
          </w:p>
        </w:tc>
      </w:tr>
      <w:tr w14:paraId="61CC95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19" w:hRule="atLeast"/>
          <w:jc w:val="center"/>
        </w:trPr>
        <w:tc>
          <w:tcPr>
            <w:tcW w:w="984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8A8A327">
            <w:pPr>
              <w:spacing w:line="240" w:lineRule="auto"/>
              <w:jc w:val="both"/>
              <w:rPr>
                <w:rFonts w:hint="default" w:ascii="Arial" w:hAnsi="Arial" w:eastAsia="宋体" w:cs="Arial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3D97DF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16" w:hRule="atLeast"/>
          <w:jc w:val="center"/>
        </w:trPr>
        <w:tc>
          <w:tcPr>
            <w:tcW w:w="984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D266DDE">
            <w:pPr>
              <w:spacing w:line="240" w:lineRule="auto"/>
              <w:ind w:firstLine="552" w:firstLineChars="200"/>
              <w:jc w:val="both"/>
              <w:rPr>
                <w:rFonts w:hint="eastAsia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3C3D09CA">
            <w:pPr>
              <w:spacing w:line="240" w:lineRule="auto"/>
              <w:ind w:firstLine="528" w:firstLineChars="200"/>
              <w:jc w:val="left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  <w:t>本单位自愿加入山东地方铁路学会，成为该会会员，遵守学会章程，</w:t>
            </w:r>
          </w:p>
          <w:p w14:paraId="7A978ABC">
            <w:pPr>
              <w:spacing w:line="240" w:lineRule="auto"/>
              <w:ind w:firstLine="528" w:firstLineChars="200"/>
              <w:jc w:val="left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  <w:t>履行学会义务，执行学会决议，参加学会组织的各项活动，</w:t>
            </w:r>
          </w:p>
          <w:p w14:paraId="3878860D">
            <w:pPr>
              <w:spacing w:line="240" w:lineRule="auto"/>
              <w:ind w:firstLine="528" w:firstLineChars="200"/>
              <w:jc w:val="left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  <w:t>及时缴纳会费，积极为山东地方铁路发展做出贡献。</w:t>
            </w:r>
          </w:p>
          <w:p w14:paraId="411CD955">
            <w:pPr>
              <w:spacing w:line="240" w:lineRule="auto"/>
              <w:ind w:firstLine="416" w:firstLineChars="20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34"/>
                <w:kern w:val="10"/>
                <w:sz w:val="28"/>
                <w:szCs w:val="28"/>
                <w:u w:val="none"/>
                <w:lang w:val="en-US" w:eastAsia="zh-CN"/>
              </w:rPr>
            </w:pPr>
          </w:p>
          <w:p w14:paraId="7EB08E73">
            <w:pPr>
              <w:spacing w:line="240" w:lineRule="auto"/>
              <w:ind w:firstLine="416" w:firstLineChars="20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34"/>
                <w:kern w:val="10"/>
                <w:sz w:val="28"/>
                <w:szCs w:val="28"/>
                <w:u w:val="none"/>
                <w:lang w:val="en-US" w:eastAsia="zh-CN"/>
              </w:rPr>
            </w:pPr>
          </w:p>
          <w:p w14:paraId="43516BF5">
            <w:pPr>
              <w:spacing w:line="240" w:lineRule="auto"/>
              <w:ind w:firstLine="416" w:firstLineChars="20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34"/>
                <w:kern w:val="10"/>
                <w:sz w:val="28"/>
                <w:szCs w:val="28"/>
                <w:u w:val="none"/>
                <w:lang w:val="en-US" w:eastAsia="zh-CN"/>
              </w:rPr>
            </w:pPr>
          </w:p>
          <w:p w14:paraId="3BD483D5">
            <w:pPr>
              <w:spacing w:line="240" w:lineRule="auto"/>
              <w:ind w:firstLine="416" w:firstLineChars="20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34"/>
                <w:kern w:val="10"/>
                <w:sz w:val="28"/>
                <w:szCs w:val="28"/>
                <w:u w:val="none"/>
                <w:lang w:val="en-US" w:eastAsia="zh-CN"/>
              </w:rPr>
            </w:pPr>
          </w:p>
          <w:p w14:paraId="2B3241A4">
            <w:pPr>
              <w:spacing w:line="240" w:lineRule="auto"/>
              <w:ind w:firstLine="2704" w:firstLineChars="130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34"/>
                <w:kern w:val="1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34"/>
                <w:kern w:val="10"/>
                <w:sz w:val="28"/>
                <w:szCs w:val="28"/>
                <w:u w:val="none"/>
                <w:lang w:val="en-US" w:eastAsia="zh-CN"/>
              </w:rPr>
              <w:t>单位盖章：</w:t>
            </w:r>
          </w:p>
          <w:p w14:paraId="4B849973">
            <w:pPr>
              <w:spacing w:line="240" w:lineRule="auto"/>
              <w:ind w:firstLine="2704" w:firstLineChars="1300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34"/>
                <w:kern w:val="10"/>
                <w:sz w:val="28"/>
                <w:szCs w:val="28"/>
                <w:u w:val="none"/>
                <w:lang w:val="en-US" w:eastAsia="zh-CN"/>
              </w:rPr>
              <w:t>法定代表人签字（盖章）：</w:t>
            </w:r>
          </w:p>
          <w:p w14:paraId="4DDBC9DC">
            <w:pPr>
              <w:spacing w:line="240" w:lineRule="auto"/>
              <w:ind w:firstLine="4692" w:firstLineChars="1700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4F0B6BFA">
            <w:pPr>
              <w:spacing w:line="240" w:lineRule="auto"/>
              <w:ind w:firstLine="4692" w:firstLineChars="1700"/>
              <w:jc w:val="both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年  月  日</w:t>
            </w:r>
          </w:p>
        </w:tc>
      </w:tr>
      <w:tr w14:paraId="26EAE8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96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E16B5">
            <w:pPr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color w:val="000000"/>
                <w:kern w:val="2"/>
                <w:sz w:val="28"/>
                <w:szCs w:val="28"/>
                <w:lang w:val="en-US" w:eastAsia="zh-CN" w:bidi="ar"/>
              </w:rPr>
              <w:t>学会意见</w:t>
            </w:r>
          </w:p>
        </w:tc>
        <w:tc>
          <w:tcPr>
            <w:tcW w:w="88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5DB3E13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                                 年  月  日    </w:t>
            </w:r>
          </w:p>
          <w:p w14:paraId="0AD0149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                                         （盖 章）</w:t>
            </w:r>
          </w:p>
          <w:p w14:paraId="03A3896B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</w:tbl>
    <w:p w14:paraId="1366C3DC">
      <w:pPr>
        <w:spacing w:line="560" w:lineRule="exact"/>
        <w:rPr>
          <w:rFonts w:ascii="Arial"/>
          <w:sz w:val="21"/>
        </w:rPr>
      </w:pPr>
    </w:p>
    <w:p w14:paraId="64D2EA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rStyle w:val="17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474" w:bottom="1984" w:left="1587" w:header="851" w:footer="992" w:gutter="0"/>
      <w:pgNumType w:fmt="decimal"/>
      <w:cols w:space="0" w:num="1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33C4509-DA69-40A0-A82C-6690EDABD6C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2C311C7-C30F-4743-809C-9697CD7802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EC19B1C-1B26-4200-ABA2-795FE12517D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98C5149-4B36-4141-9737-7325F2FA2C8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DEAED47-42E3-4A3F-B24D-6FA3E3A451ED}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6" w:fontKey="{361DA668-F275-48A6-A853-8247D4D2F50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大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  <w:embedRegular r:id="rId7" w:fontKey="{98668AC5-AB77-4F57-B7AF-DF0D0A074B3A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8" w:fontKey="{DA9DE81C-3523-45DF-B40A-6DDFB0A5CA39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ED3F7DC8-C36A-4D15-B463-3499F641B16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61238E35-E0AC-47F0-ABE4-C16C6785DDEF}"/>
  </w:font>
  <w:font w:name="WPSEMBED5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11" w:fontKey="{7F08207F-52FC-4D26-BF33-8A5073556D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90AD5D"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B85DAA">
                          <w:pPr>
                            <w:pStyle w:val="9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DB85DAA">
                    <w:pPr>
                      <w:pStyle w:val="9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AD72A1">
    <w:pPr>
      <w:pStyle w:val="9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E70B1C">
                          <w:pPr>
                            <w:pStyle w:val="9"/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E70B1C">
                    <w:pPr>
                      <w:pStyle w:val="9"/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TrueTypeFonts/>
  <w:bordersDoNotSurroundHeader w:val="0"/>
  <w:bordersDoNotSurroundFooter w:val="0"/>
  <w:attachedTemplate r:id="rId1"/>
  <w:documentProtection w:enforcement="0"/>
  <w:defaultTabStop w:val="420"/>
  <w:evenAndOddHeaders w:val="1"/>
  <w:drawingGridHorizontalSpacing w:val="158"/>
  <w:drawingGridVerticalSpacing w:val="29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TYsImhkaWQiOiIwMGQyYmFjYzljOWIyYTdkYzJlMzgyNWEyMDQ3ODEwNSIsInVzZXJDb3VudCI6MTZ9"/>
  </w:docVars>
  <w:rsids>
    <w:rsidRoot w:val="338A0730"/>
    <w:rsid w:val="0003393C"/>
    <w:rsid w:val="001114E3"/>
    <w:rsid w:val="001336D1"/>
    <w:rsid w:val="002724FA"/>
    <w:rsid w:val="00280CC4"/>
    <w:rsid w:val="004250F2"/>
    <w:rsid w:val="00475862"/>
    <w:rsid w:val="005672F4"/>
    <w:rsid w:val="005E3DAE"/>
    <w:rsid w:val="006760C7"/>
    <w:rsid w:val="007963C0"/>
    <w:rsid w:val="00844029"/>
    <w:rsid w:val="008C067A"/>
    <w:rsid w:val="008F2782"/>
    <w:rsid w:val="0099516D"/>
    <w:rsid w:val="00CA5029"/>
    <w:rsid w:val="00CE6908"/>
    <w:rsid w:val="00D44B68"/>
    <w:rsid w:val="00D67ECA"/>
    <w:rsid w:val="00E15DAA"/>
    <w:rsid w:val="00E30751"/>
    <w:rsid w:val="00EC24A4"/>
    <w:rsid w:val="00F93421"/>
    <w:rsid w:val="00FD0FE5"/>
    <w:rsid w:val="00FE09D2"/>
    <w:rsid w:val="03675EC4"/>
    <w:rsid w:val="046B5540"/>
    <w:rsid w:val="053C51C4"/>
    <w:rsid w:val="05797601"/>
    <w:rsid w:val="06844439"/>
    <w:rsid w:val="070D0A19"/>
    <w:rsid w:val="071D753B"/>
    <w:rsid w:val="07AF7E3A"/>
    <w:rsid w:val="07C733D5"/>
    <w:rsid w:val="084A6A83"/>
    <w:rsid w:val="0A613B29"/>
    <w:rsid w:val="0CB46299"/>
    <w:rsid w:val="0D29243C"/>
    <w:rsid w:val="0D505605"/>
    <w:rsid w:val="0D5F3C41"/>
    <w:rsid w:val="0DAF68FF"/>
    <w:rsid w:val="0DC92D89"/>
    <w:rsid w:val="104F478C"/>
    <w:rsid w:val="11D54078"/>
    <w:rsid w:val="124B075F"/>
    <w:rsid w:val="14531B4D"/>
    <w:rsid w:val="14733F9D"/>
    <w:rsid w:val="14C01F6E"/>
    <w:rsid w:val="15861448"/>
    <w:rsid w:val="164D04C8"/>
    <w:rsid w:val="16FC10CF"/>
    <w:rsid w:val="174173E7"/>
    <w:rsid w:val="17800EAB"/>
    <w:rsid w:val="18BA087B"/>
    <w:rsid w:val="18FE4962"/>
    <w:rsid w:val="1A135F84"/>
    <w:rsid w:val="1AB6627C"/>
    <w:rsid w:val="1B4E165A"/>
    <w:rsid w:val="1BFB31F6"/>
    <w:rsid w:val="1C791147"/>
    <w:rsid w:val="1C921181"/>
    <w:rsid w:val="1CC81054"/>
    <w:rsid w:val="237C10C0"/>
    <w:rsid w:val="2DAF4B82"/>
    <w:rsid w:val="315C308A"/>
    <w:rsid w:val="338A0730"/>
    <w:rsid w:val="33B5419C"/>
    <w:rsid w:val="33E67E90"/>
    <w:rsid w:val="340F014E"/>
    <w:rsid w:val="352D64DB"/>
    <w:rsid w:val="367F45F6"/>
    <w:rsid w:val="36AB69AF"/>
    <w:rsid w:val="37504CD6"/>
    <w:rsid w:val="38340088"/>
    <w:rsid w:val="38BE2875"/>
    <w:rsid w:val="38C21F68"/>
    <w:rsid w:val="38CC0831"/>
    <w:rsid w:val="39463B04"/>
    <w:rsid w:val="39C30963"/>
    <w:rsid w:val="3B365BA1"/>
    <w:rsid w:val="3D4F5BD6"/>
    <w:rsid w:val="3E7762B4"/>
    <w:rsid w:val="3E78428A"/>
    <w:rsid w:val="3EA37B0B"/>
    <w:rsid w:val="3EB52122"/>
    <w:rsid w:val="40307636"/>
    <w:rsid w:val="42744007"/>
    <w:rsid w:val="44254A04"/>
    <w:rsid w:val="447262F6"/>
    <w:rsid w:val="49303C2F"/>
    <w:rsid w:val="499833DA"/>
    <w:rsid w:val="4B762C17"/>
    <w:rsid w:val="4EF56B7B"/>
    <w:rsid w:val="4FB10641"/>
    <w:rsid w:val="51A703E9"/>
    <w:rsid w:val="51BC40BD"/>
    <w:rsid w:val="529E60AD"/>
    <w:rsid w:val="52DB2E5E"/>
    <w:rsid w:val="53CA7ABE"/>
    <w:rsid w:val="54362CA1"/>
    <w:rsid w:val="54AB647D"/>
    <w:rsid w:val="58664735"/>
    <w:rsid w:val="5A0B1571"/>
    <w:rsid w:val="5AB83A84"/>
    <w:rsid w:val="5CE24DE9"/>
    <w:rsid w:val="61906ED9"/>
    <w:rsid w:val="61950A92"/>
    <w:rsid w:val="648D6413"/>
    <w:rsid w:val="6541068F"/>
    <w:rsid w:val="65D95929"/>
    <w:rsid w:val="66B8641D"/>
    <w:rsid w:val="67392714"/>
    <w:rsid w:val="67BF46A4"/>
    <w:rsid w:val="69747710"/>
    <w:rsid w:val="6B741C4A"/>
    <w:rsid w:val="6BB362CE"/>
    <w:rsid w:val="6E104FB5"/>
    <w:rsid w:val="6E41260C"/>
    <w:rsid w:val="70FF2446"/>
    <w:rsid w:val="71C24EA8"/>
    <w:rsid w:val="77D648DB"/>
    <w:rsid w:val="7AD7365B"/>
    <w:rsid w:val="7BD10E19"/>
    <w:rsid w:val="7C551B8B"/>
    <w:rsid w:val="7D1D3EEF"/>
    <w:rsid w:val="7D2D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32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autoRedefine/>
    <w:qFormat/>
    <w:uiPriority w:val="0"/>
    <w:pPr>
      <w:adjustRightInd w:val="0"/>
      <w:snapToGrid w:val="0"/>
      <w:spacing w:line="579" w:lineRule="exact"/>
      <w:ind w:firstLine="1032"/>
      <w:jc w:val="left"/>
    </w:pPr>
    <w:rPr>
      <w:rFonts w:ascii="方正大标宋简体" w:hAnsi="方正大标宋简体"/>
    </w:rPr>
  </w:style>
  <w:style w:type="paragraph" w:customStyle="1" w:styleId="4">
    <w:name w:val="List Paragraph_8237feaf-2adf-4ab3-9ad8-d096219bcede"/>
    <w:basedOn w:val="1"/>
    <w:next w:val="5"/>
    <w:autoRedefine/>
    <w:qFormat/>
    <w:uiPriority w:val="0"/>
    <w:pPr>
      <w:ind w:firstLine="420" w:firstLineChars="200"/>
    </w:pPr>
    <w:rPr>
      <w:rFonts w:eastAsia="宋体"/>
      <w:szCs w:val="22"/>
    </w:rPr>
  </w:style>
  <w:style w:type="paragraph" w:customStyle="1" w:styleId="5">
    <w:name w:val="目录 31"/>
    <w:next w:val="1"/>
    <w:autoRedefine/>
    <w:qFormat/>
    <w:uiPriority w:val="0"/>
    <w:pPr>
      <w:ind w:left="1193"/>
      <w:jc w:val="both"/>
    </w:pPr>
    <w:rPr>
      <w:rFonts w:ascii="宋体" w:hAnsi="宋体" w:eastAsia="Times New Roman" w:cs="宋体"/>
      <w:lang w:val="en-US" w:eastAsia="zh-CN" w:bidi="ar-SA"/>
    </w:rPr>
  </w:style>
  <w:style w:type="paragraph" w:styleId="6">
    <w:name w:val="Plain Text"/>
    <w:basedOn w:val="1"/>
    <w:autoRedefine/>
    <w:qFormat/>
    <w:uiPriority w:val="0"/>
    <w:rPr>
      <w:rFonts w:ascii="宋体" w:hAnsi="Courier New" w:eastAsia="宋体" w:cs="Courier New"/>
      <w:szCs w:val="21"/>
    </w:rPr>
  </w:style>
  <w:style w:type="paragraph" w:styleId="7">
    <w:name w:val="Body Text Indent 2"/>
    <w:basedOn w:val="1"/>
    <w:next w:val="8"/>
    <w:autoRedefine/>
    <w:qFormat/>
    <w:uiPriority w:val="99"/>
    <w:pPr>
      <w:ind w:firstLine="480" w:firstLineChars="200"/>
    </w:pPr>
    <w:rPr>
      <w:rFonts w:ascii="Times New Roman" w:hAnsi="Times New Roman" w:eastAsia="宋体"/>
      <w:sz w:val="24"/>
    </w:rPr>
  </w:style>
  <w:style w:type="paragraph" w:customStyle="1" w:styleId="8">
    <w:name w:val="z正文"/>
    <w:basedOn w:val="6"/>
    <w:autoRedefine/>
    <w:qFormat/>
    <w:uiPriority w:val="0"/>
    <w:pPr>
      <w:snapToGrid w:val="0"/>
      <w:spacing w:line="360" w:lineRule="auto"/>
    </w:pPr>
    <w:rPr>
      <w:rFonts w:hAnsi="宋体"/>
      <w:sz w:val="24"/>
    </w:r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2">
    <w:name w:val="Title"/>
    <w:basedOn w:val="1"/>
    <w:next w:val="1"/>
    <w:autoRedefine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Cs w:val="32"/>
    </w:rPr>
  </w:style>
  <w:style w:type="paragraph" w:styleId="13">
    <w:name w:val="Body Text First Indent"/>
    <w:basedOn w:val="3"/>
    <w:next w:val="7"/>
    <w:autoRedefine/>
    <w:unhideWhenUsed/>
    <w:qFormat/>
    <w:uiPriority w:val="99"/>
    <w:pPr>
      <w:widowControl/>
      <w:ind w:firstLine="420" w:firstLineChars="100"/>
    </w:pPr>
    <w:rPr>
      <w:rFonts w:ascii="Tahoma" w:hAnsi="Tahoma" w:eastAsia="微软雅黑"/>
    </w:rPr>
  </w:style>
  <w:style w:type="table" w:styleId="15">
    <w:name w:val="Table Grid"/>
    <w:basedOn w:val="1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autoRedefine/>
    <w:qFormat/>
    <w:uiPriority w:val="0"/>
    <w:rPr>
      <w:b/>
    </w:rPr>
  </w:style>
  <w:style w:type="character" w:styleId="18">
    <w:name w:val="Hyperlink"/>
    <w:basedOn w:val="16"/>
    <w:autoRedefine/>
    <w:qFormat/>
    <w:uiPriority w:val="0"/>
    <w:rPr>
      <w:color w:val="0000FF"/>
      <w:u w:val="single"/>
    </w:rPr>
  </w:style>
  <w:style w:type="table" w:customStyle="1" w:styleId="19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font31"/>
    <w:basedOn w:val="16"/>
    <w:autoRedefine/>
    <w:qFormat/>
    <w:uiPriority w:val="0"/>
    <w:rPr>
      <w:rFonts w:ascii="宋体" w:hAnsi="宋体" w:eastAsia="宋体" w:cs="宋体"/>
      <w:color w:val="000000"/>
      <w:sz w:val="100"/>
      <w:szCs w:val="1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db7754ed-5a20-451b-b747-8364310591d1\&#20844;&#21496;&#32418;&#22836;&#25991;&#20214;&#27169;&#26495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eeb585c8-7c37-4982-951c-1a1f87dbce5f</errorID>
      <errorWord>做出</errorWord>
      <group>L1_Word</group>
      <groupName>字词问题</groupName>
      <ability>L2_Typo</ability>
      <abilityName>字词错误</abilityName>
      <candidateList>
        <item>作出</item>
      </candidateList>
      <explain/>
      <paraID>77FA2C11</paraID>
      <start>11</start>
      <end>13</end>
      <status>unmodified</status>
      <modifiedWord/>
      <trackRevisions>false</trackRevisions>
    </reviewItem>
    <reviewItem>
      <errorID>91a9cb00-17ba-4055-8024-ad4c04243d5c</errorID>
      <errorWord>拥护中国共产党的领导</errorWord>
      <group>L1_Political</group>
      <groupName>政治性问题</groupName>
      <ability>L2_Keyword</ability>
      <abilityName>固定表述</abilityName>
      <candidateList>
        <item>拥护中国共产党领导</item>
      </candidateList>
      <explain>词汇“拥护中国共产党领导”在特定场景下为固定表述形式，请确认此处的“拥护中国共产党的领导”是否存在不当。</explain>
      <paraID>42E528EE</paraID>
      <start>28</start>
      <end>38</end>
      <status>unmodified</status>
      <modifiedWord/>
      <trackRevisions>false</trackRevisions>
    </reviewItem>
    <reviewItem>
      <errorID>dee02a50-f774-459f-88cc-1c1f3a3c96f8</errorID>
      <errorWord>即</errorWord>
      <group>L1_Word</group>
      <groupName>字词问题</groupName>
      <ability>L2_Typo</ability>
      <abilityName>字词错误</abilityName>
      <candidateList>
        <item>即可</item>
      </candidateList>
      <explain/>
      <paraID>24A8FC51</paraID>
      <start>23</start>
      <end>24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ee90ea-dee4-4a35-baf5-ac12b2786b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公司红头文件模板.doc</Template>
  <Pages>2</Pages>
  <Words>388</Words>
  <Characters>388</Characters>
  <Lines>13</Lines>
  <Paragraphs>3</Paragraphs>
  <TotalTime>3070</TotalTime>
  <ScaleCrop>false</ScaleCrop>
  <LinksUpToDate>false</LinksUpToDate>
  <CharactersWithSpaces>593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2023-05-12T02:51:00Z</dcterms:created>
  <dc:creator>葡国甜瓜</dc:creator>
  <cp:lastModifiedBy>WPS_1570350048</cp:lastModifiedBy>
  <cp:lastPrinted>2025-12-22T02:12:00Z</cp:lastPrinted>
  <dcterms:modified xsi:type="dcterms:W3CDTF">2026-01-05T03:14:51Z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UUID">
    <vt:lpwstr>v1.0_mb_3FFF1e15ILdT04SoMiQRWg==</vt:lpwstr>
  </property>
  <property fmtid="{D5CDD505-2E9C-101B-9397-08002B2CF9AE}" pid="4" name="ICV">
    <vt:lpwstr>9ACA6BC1C1F641D08DF24EBD3E5B2EB7_13</vt:lpwstr>
  </property>
  <property fmtid="{D5CDD505-2E9C-101B-9397-08002B2CF9AE}" pid="5" name="KSOTemplateDocerSaveRecord">
    <vt:lpwstr>eyJoZGlkIjoiMjM2ZmExNzhlMGU2NmU2ZTRjNTA2MTAzZDk4NDc2N2QiLCJ1c2VySWQiOiI2ODIyMjY0ODYifQ==</vt:lpwstr>
  </property>
</Properties>
</file>